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80"/>
        <w:gridCol w:w="1440"/>
        <w:gridCol w:w="6480"/>
      </w:tblGrid>
      <w:tr w:rsidR="00CF7178" w:rsidRPr="00511BE6" w14:paraId="7F175ABE" w14:textId="77777777" w:rsidTr="004F3F75">
        <w:trPr>
          <w:cantSplit/>
          <w:trHeight w:hRule="exact" w:val="4680"/>
        </w:trPr>
        <w:tc>
          <w:tcPr>
            <w:tcW w:w="6480" w:type="dxa"/>
            <w:vAlign w:val="center"/>
          </w:tcPr>
          <w:p w14:paraId="79FFE864" w14:textId="77777777" w:rsidR="00CF7178" w:rsidRPr="00511BE6" w:rsidRDefault="002A1067" w:rsidP="00511BE6">
            <w:r>
              <w:rPr>
                <w:noProof/>
              </w:rPr>
              <w:drawing>
                <wp:anchor distT="0" distB="0" distL="114300" distR="114300" simplePos="0" relativeHeight="251646968" behindDoc="0" locked="0" layoutInCell="0" allowOverlap="1" wp14:anchorId="7DA3C65F" wp14:editId="0EFE34E8">
                  <wp:simplePos x="0" y="0"/>
                  <wp:positionH relativeFrom="page">
                    <wp:posOffset>5620385</wp:posOffset>
                  </wp:positionH>
                  <wp:positionV relativeFrom="page">
                    <wp:posOffset>4740275</wp:posOffset>
                  </wp:positionV>
                  <wp:extent cx="3875405" cy="2162175"/>
                  <wp:effectExtent l="133350" t="133350" r="106045" b="123825"/>
                  <wp:wrapNone/>
                  <wp:docPr id="271" name="Picture 29" descr="album_pg01_image04_grid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bum_pg01_image04_grid04.jpg"/>
                          <pic:cNvPicPr/>
                        </pic:nvPicPr>
                        <pic:blipFill>
                          <a:blip r:embed="rId5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 t="563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5405" cy="2162175"/>
                          </a:xfrm>
                          <a:prstGeom prst="rect">
                            <a:avLst/>
                          </a:prstGeom>
                          <a:effectLst>
                            <a:outerShdw blurRad="127000" algn="ctr" rotWithShape="0">
                              <a:prstClr val="black">
                                <a:alpha val="5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2816" behindDoc="0" locked="0" layoutInCell="0" allowOverlap="1" wp14:anchorId="49406EA4" wp14:editId="47E1528F">
                  <wp:simplePos x="0" y="0"/>
                  <wp:positionH relativeFrom="page">
                    <wp:posOffset>5818505</wp:posOffset>
                  </wp:positionH>
                  <wp:positionV relativeFrom="page">
                    <wp:posOffset>895350</wp:posOffset>
                  </wp:positionV>
                  <wp:extent cx="1776095" cy="2350770"/>
                  <wp:effectExtent l="133350" t="133350" r="109855" b="106680"/>
                  <wp:wrapNone/>
                  <wp:docPr id="14" name="Picture 15" descr="gridlines_grey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idlines_grey_2.png"/>
                          <pic:cNvPicPr/>
                        </pic:nvPicPr>
                        <pic:blipFill>
                          <a:blip r:embed="rId6"/>
                          <a:srcRect r="59551" b="589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095" cy="2350770"/>
                          </a:xfrm>
                          <a:prstGeom prst="rect">
                            <a:avLst/>
                          </a:prstGeom>
                          <a:effectLst>
                            <a:outerShdw blurRad="127000" algn="ctr" rotWithShape="0">
                              <a:prstClr val="black">
                                <a:alpha val="5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7696" behindDoc="0" locked="0" layoutInCell="0" allowOverlap="1" wp14:anchorId="2A290EA5" wp14:editId="0423897E">
                  <wp:simplePos x="0" y="0"/>
                  <wp:positionH relativeFrom="page">
                    <wp:posOffset>5615940</wp:posOffset>
                  </wp:positionH>
                  <wp:positionV relativeFrom="page">
                    <wp:posOffset>1023620</wp:posOffset>
                  </wp:positionV>
                  <wp:extent cx="3875405" cy="2162175"/>
                  <wp:effectExtent l="133350" t="133350" r="106045" b="123825"/>
                  <wp:wrapNone/>
                  <wp:docPr id="13" name="Picture 29" descr="album_pg01_image04_grid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bum_pg01_image04_grid04.jpg"/>
                          <pic:cNvPicPr/>
                        </pic:nvPicPr>
                        <pic:blipFill>
                          <a:blip r:embed="rId5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 t="563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5405" cy="2162175"/>
                          </a:xfrm>
                          <a:prstGeom prst="rect">
                            <a:avLst/>
                          </a:prstGeom>
                          <a:effectLst>
                            <a:outerShdw blurRad="127000" algn="ctr" rotWithShape="0">
                              <a:prstClr val="black">
                                <a:alpha val="5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9D5776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0" allowOverlap="1" wp14:anchorId="625E4711" wp14:editId="55D93C07">
                      <wp:simplePos x="0" y="0"/>
                      <wp:positionH relativeFrom="page">
                        <wp:posOffset>7640955</wp:posOffset>
                      </wp:positionH>
                      <wp:positionV relativeFrom="page">
                        <wp:posOffset>1995170</wp:posOffset>
                      </wp:positionV>
                      <wp:extent cx="1606550" cy="1009650"/>
                      <wp:effectExtent l="1905" t="4445" r="1270" b="0"/>
                      <wp:wrapNone/>
                      <wp:docPr id="8" name="Group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6550" cy="1009650"/>
                                <a:chOff x="7365" y="2610"/>
                                <a:chExt cx="2530" cy="1590"/>
                              </a:xfrm>
                            </wpg:grpSpPr>
                            <wps:wsp>
                              <wps:cNvPr id="10" name="Text Box 14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65" y="3060"/>
                                  <a:ext cx="2530" cy="1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FFF0A90" w14:textId="233CA3EB" w:rsidR="002A1067" w:rsidRPr="008F3866" w:rsidRDefault="002A1067" w:rsidP="002A1067">
                                    <w:pPr>
                                      <w:pStyle w:val="Year"/>
                                    </w:pPr>
                                    <w:r w:rsidRPr="008F3866">
                                      <w:t>20</w:t>
                                    </w:r>
                                    <w:r w:rsidR="00946720">
                                      <w:t>22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" name="Text Box 14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845" y="2940"/>
                                  <a:ext cx="2000" cy="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FD798E0" w14:textId="77777777" w:rsidR="002A1067" w:rsidRPr="00511BE6" w:rsidRDefault="002A1067" w:rsidP="002A1067">
                                    <w:pPr>
                                      <w:pStyle w:val="CLASSOF"/>
                                    </w:pPr>
                                    <w:r w:rsidRPr="00511BE6">
                                      <w:t>CLASS OF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Text Box 14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470" y="2610"/>
                                  <a:ext cx="1555" cy="8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6BED3C6" w14:textId="77777777" w:rsidR="002A1067" w:rsidRDefault="002A1067" w:rsidP="002A1067">
                                    <w:pPr>
                                      <w:jc w:val="left"/>
                                    </w:pPr>
                                    <w:r w:rsidRPr="00C55878"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29F3C50D" wp14:editId="07DB4750">
                                          <wp:extent cx="725071" cy="395399"/>
                                          <wp:effectExtent l="0" t="0" r="0" b="0"/>
                                          <wp:docPr id="18" name="Picture 0" descr="hat_2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hat_2.png"/>
                                                  <pic:cNvPicPr/>
                                                </pic:nvPicPr>
                                                <pic:blipFill>
                                                  <a:blip r:embed="rId7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 rot="19298775">
                                                    <a:off x="0" y="0"/>
                                                    <a:ext cx="725071" cy="39539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5E4711" id="Group 142" o:spid="_x0000_s1026" style="position:absolute;left:0;text-align:left;margin-left:601.65pt;margin-top:157.1pt;width:126.5pt;height:79.5pt;z-index:251680768;mso-position-horizontal-relative:page;mso-position-vertical-relative:page" coordorigin="7365,2610" coordsize="2530,1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" o:allowincell="f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43" o:spid="_x0000_s1027" type="#_x0000_t202" style="position:absolute;left:7365;top:3060;width:2530;height:1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    <v:textbox>
                          <w:txbxContent>
                            <w:p w14:paraId="1FFF0A90" w14:textId="233CA3EB" w:rsidR="002A1067" w:rsidRPr="008F3866" w:rsidRDefault="002A1067" w:rsidP="002A1067">
                              <w:pPr>
                                <w:pStyle w:val="Year"/>
                              </w:pPr>
                              <w:r w:rsidRPr="008F3866">
                                <w:t>20</w:t>
                              </w:r>
                              <w:r w:rsidR="00946720">
                                <w:t>22</w:t>
                              </w:r>
                            </w:p>
                          </w:txbxContent>
                        </v:textbox>
                      </v:shape>
                      <v:shape id="Text Box 144" o:spid="_x0000_s1028" type="#_x0000_t202" style="position:absolute;left:7845;top:2940;width:2000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    <v:textbox>
                          <w:txbxContent>
                            <w:p w14:paraId="6FD798E0" w14:textId="77777777" w:rsidR="002A1067" w:rsidRPr="00511BE6" w:rsidRDefault="002A1067" w:rsidP="002A1067">
                              <w:pPr>
                                <w:pStyle w:val="CLASSOF"/>
                              </w:pPr>
                              <w:r w:rsidRPr="00511BE6">
                                <w:t>CLASS OF</w:t>
                              </w:r>
                            </w:p>
                          </w:txbxContent>
                        </v:textbox>
                      </v:shape>
                      <v:shape id="Text Box 145" o:spid="_x0000_s1029" type="#_x0000_t202" style="position:absolute;left:7470;top:2610;width:1555;height: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    <v:textbox>
                          <w:txbxContent>
                            <w:p w14:paraId="46BED3C6" w14:textId="77777777" w:rsidR="002A1067" w:rsidRDefault="002A1067" w:rsidP="002A1067">
                              <w:pPr>
                                <w:jc w:val="left"/>
                              </w:pPr>
                              <w:r w:rsidRPr="00C55878">
                                <w:rPr>
                                  <w:noProof/>
                                </w:rPr>
                                <w:drawing>
                                  <wp:inline distT="0" distB="0" distL="0" distR="0" wp14:anchorId="29F3C50D" wp14:editId="07DB4750">
                                    <wp:extent cx="725071" cy="395399"/>
                                    <wp:effectExtent l="0" t="0" r="0" b="0"/>
                                    <wp:docPr id="18" name="Picture 0" descr="hat_2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hat_2.png"/>
                                            <pic:cNvPicPr/>
                                          </pic:nvPicPr>
                                          <pic:blipFill>
                                            <a:blip r:embed="rId7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19298775">
                                              <a:off x="0" y="0"/>
                                              <a:ext cx="725071" cy="39539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43894" behindDoc="0" locked="0" layoutInCell="0" allowOverlap="1" wp14:anchorId="09E0C51E" wp14:editId="0EF6CAF2">
                  <wp:simplePos x="0" y="0"/>
                  <wp:positionH relativeFrom="page">
                    <wp:posOffset>5619750</wp:posOffset>
                  </wp:positionH>
                  <wp:positionV relativeFrom="page">
                    <wp:posOffset>731520</wp:posOffset>
                  </wp:positionV>
                  <wp:extent cx="3875405" cy="2743200"/>
                  <wp:effectExtent l="0" t="0" r="0" b="0"/>
                  <wp:wrapNone/>
                  <wp:docPr id="9" name="Picture 215" descr="b&amp;w_stripes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&amp;w_stripes_3.png"/>
                          <pic:cNvPicPr/>
                        </pic:nvPicPr>
                        <pic:blipFill>
                          <a:blip r:embed="rId8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 t="42376" r="43214" b="27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5405" cy="274320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9D577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0" allowOverlap="1" wp14:anchorId="2CD45E7D" wp14:editId="6A399A34">
                      <wp:simplePos x="0" y="0"/>
                      <wp:positionH relativeFrom="page">
                        <wp:posOffset>5836285</wp:posOffset>
                      </wp:positionH>
                      <wp:positionV relativeFrom="page">
                        <wp:posOffset>4669790</wp:posOffset>
                      </wp:positionV>
                      <wp:extent cx="1730375" cy="2302510"/>
                      <wp:effectExtent l="0" t="2540" r="0" b="0"/>
                      <wp:wrapNone/>
                      <wp:docPr id="7" name="Text Box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0375" cy="2302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id w:val="23874299"/>
                                    <w:picture/>
                                  </w:sdtPr>
                                  <w:sdtEndPr/>
                                  <w:sdtContent>
                                    <w:p w14:paraId="23123D75" w14:textId="77777777" w:rsidR="00B53325" w:rsidRDefault="002A1067">
                                      <w:r w:rsidRPr="002A1067"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024B7566" wp14:editId="23E37969">
                                            <wp:extent cx="1498196" cy="1948873"/>
                                            <wp:effectExtent l="0" t="0" r="0" b="0"/>
                                            <wp:docPr id="2" name="Picture 2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"/>
                                                    <pic:cNvPicPr/>
                                                  </pic:nvPicPr>
                                                  <pic:blipFill>
                                                    <a:blip r:embed="rId9"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1498196" cy="1948873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146304" tIns="146304" rIns="146304" bIns="146304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D45E7D" id="Text Box 130" o:spid="_x0000_s1030" type="#_x0000_t202" style="position:absolute;left:0;text-align:left;margin-left:459.55pt;margin-top:367.7pt;width:136.25pt;height:181.3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" o:allowincell="f" filled="f" stroked="f">
                      <v:textbox inset="11.52pt,11.52pt,11.52pt,11.52pt">
                        <w:txbxContent>
                          <w:sdt>
                            <w:sdtPr>
                              <w:id w:val="23874299"/>
                              <w:picture/>
                            </w:sdtPr>
                            <w:sdtEndPr/>
                            <w:sdtContent>
                              <w:p w14:paraId="23123D75" w14:textId="77777777" w:rsidR="00B53325" w:rsidRDefault="002A1067">
                                <w:r w:rsidRPr="002A1067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24B7566" wp14:editId="23E37969">
                                      <wp:extent cx="1498196" cy="1948873"/>
                                      <wp:effectExtent l="0" t="0" r="0" b="0"/>
                                      <wp:docPr id="2" name="Picture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"/>
                                              <pic:cNvPicPr/>
                                            </pic:nvPicPr>
                                            <pic:blipFill>
                                              <a:blip r:embed="rId9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498196" cy="194887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9D5776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0" allowOverlap="1" wp14:anchorId="3EDDB0F4" wp14:editId="59DA6857">
                      <wp:simplePos x="0" y="0"/>
                      <wp:positionH relativeFrom="page">
                        <wp:posOffset>7640955</wp:posOffset>
                      </wp:positionH>
                      <wp:positionV relativeFrom="page">
                        <wp:posOffset>5742940</wp:posOffset>
                      </wp:positionV>
                      <wp:extent cx="1606550" cy="1009650"/>
                      <wp:effectExtent l="1905" t="0" r="1270" b="635"/>
                      <wp:wrapNone/>
                      <wp:docPr id="3" name="Group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6550" cy="1009650"/>
                                <a:chOff x="7365" y="2610"/>
                                <a:chExt cx="2530" cy="1590"/>
                              </a:xfrm>
                            </wpg:grpSpPr>
                            <wps:wsp>
                              <wps:cNvPr id="4" name="Text Box 12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65" y="3060"/>
                                  <a:ext cx="2530" cy="1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805436D" w14:textId="35F78E1D" w:rsidR="00CE47F6" w:rsidRPr="008F3866" w:rsidRDefault="00CE47F6" w:rsidP="00316952">
                                    <w:pPr>
                                      <w:pStyle w:val="Year"/>
                                    </w:pPr>
                                    <w:r w:rsidRPr="008F3866">
                                      <w:t>20</w:t>
                                    </w:r>
                                    <w:r w:rsidR="00946720">
                                      <w:t>22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" name="Text Box 12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845" y="2940"/>
                                  <a:ext cx="2000" cy="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A606DC6" w14:textId="77777777" w:rsidR="00CE47F6" w:rsidRPr="00511BE6" w:rsidRDefault="00CE47F6" w:rsidP="00511BE6">
                                    <w:pPr>
                                      <w:pStyle w:val="CLASSOF"/>
                                    </w:pPr>
                                    <w:r w:rsidRPr="00511BE6">
                                      <w:t>CLASS OF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" name="Text Box 12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470" y="2610"/>
                                  <a:ext cx="1555" cy="8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46C2783" w14:textId="77777777" w:rsidR="00CE47F6" w:rsidRDefault="00CE47F6" w:rsidP="00316952">
                                    <w:pPr>
                                      <w:jc w:val="left"/>
                                    </w:pPr>
                                    <w:r w:rsidRPr="00C55878"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68B58331" wp14:editId="1676DBAD">
                                          <wp:extent cx="725071" cy="395399"/>
                                          <wp:effectExtent l="0" t="0" r="0" b="0"/>
                                          <wp:docPr id="230" name="Picture 0" descr="hat_2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hat_2.png"/>
                                                  <pic:cNvPicPr/>
                                                </pic:nvPicPr>
                                                <pic:blipFill>
                                                  <a:blip r:embed="rId7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 rot="19298775">
                                                    <a:off x="0" y="0"/>
                                                    <a:ext cx="725071" cy="39539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DDB0F4" id="Group 126" o:spid="_x0000_s1031" style="position:absolute;left:0;text-align:left;margin-left:601.65pt;margin-top:452.2pt;width:126.5pt;height:79.5pt;z-index:251670528;mso-position-horizontal-relative:page;mso-position-vertical-relative:page" coordorigin="7365,2610" coordsize="2530,1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" o:allowincell="f">
                      <v:shape id="Text Box 127" o:spid="_x0000_s1032" type="#_x0000_t202" style="position:absolute;left:7365;top:3060;width:2530;height:1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      <v:textbox>
                          <w:txbxContent>
                            <w:p w14:paraId="7805436D" w14:textId="35F78E1D" w:rsidR="00CE47F6" w:rsidRPr="008F3866" w:rsidRDefault="00CE47F6" w:rsidP="00316952">
                              <w:pPr>
                                <w:pStyle w:val="Year"/>
                              </w:pPr>
                              <w:r w:rsidRPr="008F3866">
                                <w:t>20</w:t>
                              </w:r>
                              <w:r w:rsidR="00946720">
                                <w:t>22</w:t>
                              </w:r>
                            </w:p>
                          </w:txbxContent>
                        </v:textbox>
                      </v:shape>
                      <v:shape id="Text Box 128" o:spid="_x0000_s1033" type="#_x0000_t202" style="position:absolute;left:7845;top:2940;width:2000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      <v:textbox>
                          <w:txbxContent>
                            <w:p w14:paraId="6A606DC6" w14:textId="77777777" w:rsidR="00CE47F6" w:rsidRPr="00511BE6" w:rsidRDefault="00CE47F6" w:rsidP="00511BE6">
                              <w:pPr>
                                <w:pStyle w:val="CLASSOF"/>
                              </w:pPr>
                              <w:r w:rsidRPr="00511BE6">
                                <w:t>CLASS OF</w:t>
                              </w:r>
                            </w:p>
                          </w:txbxContent>
                        </v:textbox>
                      </v:shape>
                      <v:shape id="Text Box 129" o:spid="_x0000_s1034" type="#_x0000_t202" style="position:absolute;left:7470;top:2610;width:1555;height: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    <v:textbox>
                          <w:txbxContent>
                            <w:p w14:paraId="546C2783" w14:textId="77777777" w:rsidR="00CE47F6" w:rsidRDefault="00CE47F6" w:rsidP="00316952">
                              <w:pPr>
                                <w:jc w:val="left"/>
                              </w:pPr>
                              <w:r w:rsidRPr="00C55878">
                                <w:rPr>
                                  <w:noProof/>
                                </w:rPr>
                                <w:drawing>
                                  <wp:inline distT="0" distB="0" distL="0" distR="0" wp14:anchorId="68B58331" wp14:editId="1676DBAD">
                                    <wp:extent cx="725071" cy="395399"/>
                                    <wp:effectExtent l="0" t="0" r="0" b="0"/>
                                    <wp:docPr id="230" name="Picture 0" descr="hat_2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hat_2.png"/>
                                            <pic:cNvPicPr/>
                                          </pic:nvPicPr>
                                          <pic:blipFill>
                                            <a:blip r:embed="rId7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19298775">
                                              <a:off x="0" y="0"/>
                                              <a:ext cx="725071" cy="39539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w10:wrap anchorx="page" anchory="page"/>
                    </v:group>
                  </w:pict>
                </mc:Fallback>
              </mc:AlternateContent>
            </w:r>
            <w:r w:rsidR="00B53325">
              <w:rPr>
                <w:noProof/>
              </w:rPr>
              <w:drawing>
                <wp:anchor distT="0" distB="0" distL="114300" distR="114300" simplePos="0" relativeHeight="251645944" behindDoc="0" locked="0" layoutInCell="0" allowOverlap="1" wp14:anchorId="2AE1BA6F" wp14:editId="30B9EC39">
                  <wp:simplePos x="0" y="0"/>
                  <wp:positionH relativeFrom="page">
                    <wp:posOffset>5611495</wp:posOffset>
                  </wp:positionH>
                  <wp:positionV relativeFrom="page">
                    <wp:posOffset>4449445</wp:posOffset>
                  </wp:positionV>
                  <wp:extent cx="3875405" cy="2743200"/>
                  <wp:effectExtent l="19050" t="0" r="0" b="0"/>
                  <wp:wrapNone/>
                  <wp:docPr id="270" name="Picture 215" descr="b&amp;w_stripes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&amp;w_stripes_3.png"/>
                          <pic:cNvPicPr/>
                        </pic:nvPicPr>
                        <pic:blipFill>
                          <a:blip r:embed="rId8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 t="42376" r="43214" b="27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5405" cy="274320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B53325">
              <w:rPr>
                <w:noProof/>
              </w:rPr>
              <w:drawing>
                <wp:anchor distT="0" distB="0" distL="114300" distR="114300" simplePos="0" relativeHeight="251672576" behindDoc="0" locked="0" layoutInCell="0" allowOverlap="1" wp14:anchorId="67A80D83" wp14:editId="351B4D62">
                  <wp:simplePos x="0" y="0"/>
                  <wp:positionH relativeFrom="page">
                    <wp:posOffset>5821136</wp:posOffset>
                  </wp:positionH>
                  <wp:positionV relativeFrom="page">
                    <wp:posOffset>4650921</wp:posOffset>
                  </wp:positionV>
                  <wp:extent cx="1776095" cy="2350770"/>
                  <wp:effectExtent l="114300" t="95250" r="109855" b="68580"/>
                  <wp:wrapNone/>
                  <wp:docPr id="231" name="Picture 15" descr="gridlines_grey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idlines_grey_2.png"/>
                          <pic:cNvPicPr/>
                        </pic:nvPicPr>
                        <pic:blipFill>
                          <a:blip r:embed="rId6"/>
                          <a:srcRect r="59551" b="589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095" cy="2350770"/>
                          </a:xfrm>
                          <a:prstGeom prst="rect">
                            <a:avLst/>
                          </a:prstGeom>
                          <a:effectLst>
                            <a:outerShdw blurRad="127000" algn="ctr" rotWithShape="0">
                              <a:prstClr val="black">
                                <a:alpha val="5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  <w:vAlign w:val="center"/>
          </w:tcPr>
          <w:p w14:paraId="69832DAD" w14:textId="77777777" w:rsidR="00CF7178" w:rsidRPr="00511BE6" w:rsidRDefault="00CF7178" w:rsidP="00511BE6"/>
        </w:tc>
        <w:tc>
          <w:tcPr>
            <w:tcW w:w="6480" w:type="dxa"/>
            <w:vAlign w:val="center"/>
          </w:tcPr>
          <w:p w14:paraId="687C2EAC" w14:textId="77777777" w:rsidR="00CF7178" w:rsidRPr="00511BE6" w:rsidRDefault="002A1067" w:rsidP="00511BE6">
            <w:r w:rsidRPr="002A1067"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73746690" wp14:editId="538FAAD5">
                  <wp:simplePos x="0" y="0"/>
                  <wp:positionH relativeFrom="column">
                    <wp:posOffset>494030</wp:posOffset>
                  </wp:positionH>
                  <wp:positionV relativeFrom="paragraph">
                    <wp:posOffset>-3755390</wp:posOffset>
                  </wp:positionV>
                  <wp:extent cx="1497965" cy="1948815"/>
                  <wp:effectExtent l="0" t="0" r="0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96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A1067"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4999856B" wp14:editId="21A0441F">
                  <wp:simplePos x="0" y="0"/>
                  <wp:positionH relativeFrom="column">
                    <wp:posOffset>438785</wp:posOffset>
                  </wp:positionH>
                  <wp:positionV relativeFrom="paragraph">
                    <wp:posOffset>-4663440</wp:posOffset>
                  </wp:positionV>
                  <wp:extent cx="1497965" cy="1948815"/>
                  <wp:effectExtent l="0" t="0" r="0" b="0"/>
                  <wp:wrapThrough wrapText="bothSides">
                    <wp:wrapPolygon edited="0">
                      <wp:start x="0" y="0"/>
                      <wp:lineTo x="0" y="21326"/>
                      <wp:lineTo x="21426" y="21326"/>
                      <wp:lineTo x="21426" y="0"/>
                      <wp:lineTo x="0" y="0"/>
                    </wp:wrapPolygon>
                  </wp:wrapThrough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96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F7178" w:rsidRPr="00511BE6" w14:paraId="7EAA6628" w14:textId="77777777" w:rsidTr="004F3F75">
        <w:trPr>
          <w:cantSplit/>
          <w:trHeight w:hRule="exact" w:val="4680"/>
        </w:trPr>
        <w:tc>
          <w:tcPr>
            <w:tcW w:w="6480" w:type="dxa"/>
            <w:vAlign w:val="center"/>
          </w:tcPr>
          <w:p w14:paraId="3E011832" w14:textId="77777777" w:rsidR="00316952" w:rsidRPr="00511BE6" w:rsidRDefault="00316952" w:rsidP="002A1067"/>
        </w:tc>
        <w:tc>
          <w:tcPr>
            <w:tcW w:w="1440" w:type="dxa"/>
            <w:vAlign w:val="center"/>
          </w:tcPr>
          <w:p w14:paraId="4B0A02AA" w14:textId="77777777" w:rsidR="00CF7178" w:rsidRPr="00511BE6" w:rsidRDefault="00CF7178" w:rsidP="00511BE6"/>
        </w:tc>
        <w:tc>
          <w:tcPr>
            <w:tcW w:w="6480" w:type="dxa"/>
            <w:vAlign w:val="center"/>
          </w:tcPr>
          <w:p w14:paraId="5A151F0E" w14:textId="77777777" w:rsidR="002A1067" w:rsidRDefault="009D5776" w:rsidP="002A1067">
            <w:pPr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C622278" wp14:editId="7BD11AD3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-3915410</wp:posOffset>
                      </wp:positionV>
                      <wp:extent cx="3816350" cy="2864485"/>
                      <wp:effectExtent l="13335" t="8890" r="10795" b="1270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6350" cy="28644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8B5F84" w14:textId="77777777" w:rsidR="002A1067" w:rsidRDefault="002A1067" w:rsidP="00620008">
                                  <w:pPr>
                                    <w:rPr>
                                      <w:rFonts w:ascii="Verdana" w:hAnsi="Verdana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9E5520">
                                    <w:rPr>
                                      <w:rFonts w:ascii="Verdana" w:hAnsi="Verdana"/>
                                      <w:b/>
                                      <w:sz w:val="24"/>
                                      <w:szCs w:val="24"/>
                                    </w:rPr>
                                    <w:t>Please join us for the</w:t>
                                  </w:r>
                                </w:p>
                                <w:p w14:paraId="37DC0686" w14:textId="77777777" w:rsidR="002A1067" w:rsidRPr="00956763" w:rsidRDefault="002A1067" w:rsidP="002A1067">
                                  <w:pPr>
                                    <w:rPr>
                                      <w:rFonts w:ascii="Verdana" w:hAnsi="Verdana"/>
                                      <w:b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9E5520">
                                    <w:rPr>
                                      <w:rFonts w:ascii="Verdana" w:hAnsi="Verdana"/>
                                      <w:b/>
                                      <w:sz w:val="24"/>
                                      <w:szCs w:val="24"/>
                                    </w:rPr>
                                    <w:t xml:space="preserve">Graduation of our </w:t>
                                  </w:r>
                                  <w:r w:rsidRPr="000D29A0">
                                    <w:rPr>
                                      <w:rFonts w:ascii="Verdana" w:hAnsi="Verdana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son/daughter</w:t>
                                  </w:r>
                                </w:p>
                                <w:p w14:paraId="0EF305AC" w14:textId="77777777" w:rsidR="002A1067" w:rsidRDefault="002A1067" w:rsidP="002A1067">
                                  <w:pPr>
                                    <w:rPr>
                                      <w:rFonts w:ascii="Verdana" w:hAnsi="Verdana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C2D4A70" w14:textId="77777777" w:rsidR="002A1067" w:rsidRPr="00956763" w:rsidRDefault="002A1067" w:rsidP="002A1067">
                                  <w:pPr>
                                    <w:rPr>
                                      <w:rFonts w:ascii="Lucida Calligraphy" w:hAnsi="Lucida Calligraphy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2C6F73">
                                    <w:rPr>
                                      <w:rFonts w:ascii="Lucida Calligraphy" w:hAnsi="Lucida Calligraphy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Type your student’s name here</w:t>
                                  </w:r>
                                </w:p>
                                <w:p w14:paraId="108D71F3" w14:textId="77777777" w:rsidR="002A1067" w:rsidRPr="009E5520" w:rsidRDefault="002A1067" w:rsidP="002A1067">
                                  <w:pPr>
                                    <w:rPr>
                                      <w:rFonts w:ascii="Verdana" w:hAnsi="Verdana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D5920CA" w14:textId="77777777" w:rsidR="002A1067" w:rsidRPr="009E5520" w:rsidRDefault="002A1067" w:rsidP="002A1067">
                                  <w:pPr>
                                    <w:rPr>
                                      <w:rFonts w:ascii="Verdana" w:hAnsi="Verdana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9E5520">
                                    <w:rPr>
                                      <w:rFonts w:ascii="Verdana" w:hAnsi="Verdana"/>
                                      <w:b/>
                                      <w:sz w:val="24"/>
                                      <w:szCs w:val="24"/>
                                    </w:rPr>
                                    <w:t xml:space="preserve">from </w:t>
                                  </w:r>
                                  <w:proofErr w:type="spellStart"/>
                                  <w:r w:rsidRPr="009E5520">
                                    <w:rPr>
                                      <w:rFonts w:ascii="Verdana" w:hAnsi="Verdana"/>
                                      <w:b/>
                                      <w:sz w:val="24"/>
                                      <w:szCs w:val="24"/>
                                    </w:rPr>
                                    <w:t>LiFT</w:t>
                                  </w:r>
                                  <w:proofErr w:type="spellEnd"/>
                                  <w:r w:rsidRPr="009E5520">
                                    <w:rPr>
                                      <w:rFonts w:ascii="Verdana" w:hAnsi="Verdana"/>
                                      <w:b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9D5776">
                                    <w:rPr>
                                      <w:rFonts w:ascii="Verdana" w:hAnsi="Verdana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Academy</w:t>
                                  </w:r>
                                  <w:r w:rsidR="009D5776" w:rsidRPr="009D5776">
                                    <w:rPr>
                                      <w:rFonts w:ascii="Verdana" w:hAnsi="Verdana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/University</w:t>
                                  </w:r>
                                </w:p>
                                <w:p w14:paraId="7F4BB0FB" w14:textId="77777777" w:rsidR="002A1067" w:rsidRPr="009E5520" w:rsidRDefault="002A1067" w:rsidP="002A1067">
                                  <w:pPr>
                                    <w:rPr>
                                      <w:rFonts w:ascii="Verdana" w:hAnsi="Verdana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5D197F4" w14:textId="1000D096" w:rsidR="002A1067" w:rsidRDefault="009D5776" w:rsidP="002A1067">
                                  <w:pPr>
                                    <w:rPr>
                                      <w:rFonts w:ascii="Verdana" w:hAnsi="Verdana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4"/>
                                      <w:szCs w:val="24"/>
                                    </w:rPr>
                                    <w:t xml:space="preserve">Friday, the 18th of </w:t>
                                  </w:r>
                                  <w:proofErr w:type="gramStart"/>
                                  <w:r>
                                    <w:rPr>
                                      <w:rFonts w:ascii="Verdana" w:hAnsi="Verdana"/>
                                      <w:b/>
                                      <w:sz w:val="24"/>
                                      <w:szCs w:val="24"/>
                                    </w:rPr>
                                    <w:t>May</w:t>
                                  </w:r>
                                  <w:r w:rsidR="00946720">
                                    <w:rPr>
                                      <w:rFonts w:ascii="Verdana" w:hAnsi="Verdana"/>
                                      <w:b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946720" w:rsidRPr="00946720">
                                    <w:rPr>
                                      <w:rFonts w:ascii="Verdana" w:hAnsi="Verdana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?</w:t>
                                  </w:r>
                                  <w:proofErr w:type="gramEnd"/>
                                  <w:r>
                                    <w:rPr>
                                      <w:rFonts w:ascii="Verdana" w:hAnsi="Verdana"/>
                                      <w:b/>
                                      <w:sz w:val="24"/>
                                      <w:szCs w:val="24"/>
                                    </w:rPr>
                                    <w:t>, 20</w:t>
                                  </w:r>
                                  <w:r w:rsidR="00946720">
                                    <w:rPr>
                                      <w:rFonts w:ascii="Verdana" w:hAnsi="Verdana"/>
                                      <w:b/>
                                      <w:sz w:val="24"/>
                                      <w:szCs w:val="24"/>
                                    </w:rPr>
                                    <w:t>22</w:t>
                                  </w:r>
                                </w:p>
                                <w:p w14:paraId="24BF2E67" w14:textId="77777777" w:rsidR="002A1067" w:rsidRDefault="002A1067" w:rsidP="002A1067">
                                  <w:pPr>
                                    <w:rPr>
                                      <w:rFonts w:ascii="Verdana" w:hAnsi="Verdana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9E5520">
                                    <w:rPr>
                                      <w:rFonts w:ascii="Verdana" w:hAnsi="Verdana"/>
                                      <w:b/>
                                      <w:sz w:val="24"/>
                                      <w:szCs w:val="24"/>
                                    </w:rPr>
                                    <w:t>at 9:30 a.m.</w:t>
                                  </w:r>
                                </w:p>
                                <w:p w14:paraId="5563F930" w14:textId="77777777" w:rsidR="002A1067" w:rsidRPr="009E5520" w:rsidRDefault="002A1067" w:rsidP="002A1067">
                                  <w:pPr>
                                    <w:rPr>
                                      <w:rFonts w:ascii="Verdana" w:hAnsi="Verdana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75B831F" w14:textId="77777777" w:rsidR="002A1067" w:rsidRDefault="002A1067" w:rsidP="002A1067">
                                  <w:pPr>
                                    <w:rPr>
                                      <w:rFonts w:ascii="Verdana" w:hAnsi="Verdana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9E5520">
                                    <w:rPr>
                                      <w:rFonts w:ascii="Verdana" w:hAnsi="Verdana"/>
                                      <w:b/>
                                      <w:sz w:val="24"/>
                                      <w:szCs w:val="24"/>
                                    </w:rPr>
                                    <w:t>Oakhurst United Methodist Church</w:t>
                                  </w:r>
                                </w:p>
                                <w:p w14:paraId="0CC2308E" w14:textId="77777777" w:rsidR="002A1067" w:rsidRDefault="002A1067" w:rsidP="002A1067">
                                  <w:pPr>
                                    <w:rPr>
                                      <w:rFonts w:ascii="Verdana" w:hAnsi="Verdana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9E5520">
                                    <w:rPr>
                                      <w:rFonts w:ascii="Verdana" w:hAnsi="Verdana"/>
                                      <w:b/>
                                      <w:sz w:val="24"/>
                                      <w:szCs w:val="24"/>
                                    </w:rPr>
                                    <w:t>13400 Park Blvd</w:t>
                                  </w:r>
                                </w:p>
                                <w:p w14:paraId="10CD6778" w14:textId="77777777" w:rsidR="002A1067" w:rsidRPr="009E5520" w:rsidRDefault="002A1067" w:rsidP="002A1067">
                                  <w:pPr>
                                    <w:rPr>
                                      <w:rFonts w:ascii="Verdana" w:hAnsi="Verdana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9E5520">
                                    <w:rPr>
                                      <w:rFonts w:ascii="Verdana" w:hAnsi="Verdana"/>
                                      <w:b/>
                                      <w:sz w:val="24"/>
                                      <w:szCs w:val="24"/>
                                    </w:rPr>
                                    <w:t>Seminole, FL 33776</w:t>
                                  </w:r>
                                </w:p>
                                <w:p w14:paraId="33071CB1" w14:textId="77777777" w:rsidR="002A1067" w:rsidRDefault="002A106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622278" id="Text Box 2" o:spid="_x0000_s1035" type="#_x0000_t202" style="position:absolute;left:0;text-align:left;margin-left:13.05pt;margin-top:-308.3pt;width:300.5pt;height:225.55pt;z-index:2516858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" strokecolor="white [3212]">
                      <v:textbox>
                        <w:txbxContent>
                          <w:p w14:paraId="028B5F84" w14:textId="77777777" w:rsidR="002A1067" w:rsidRDefault="002A1067" w:rsidP="00620008">
                            <w:pPr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</w:pPr>
                            <w:r w:rsidRPr="009E5520"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  <w:t>Please join us for the</w:t>
                            </w:r>
                          </w:p>
                          <w:p w14:paraId="37DC0686" w14:textId="77777777" w:rsidR="002A1067" w:rsidRPr="00956763" w:rsidRDefault="002A1067" w:rsidP="002A1067">
                            <w:pPr>
                              <w:rPr>
                                <w:rFonts w:ascii="Verdana" w:hAnsi="Verdana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9E5520"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  <w:t xml:space="preserve">Graduation of our </w:t>
                            </w:r>
                            <w:r w:rsidRPr="000D29A0">
                              <w:rPr>
                                <w:rFonts w:ascii="Verdana" w:hAnsi="Verdan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son/daughter</w:t>
                            </w:r>
                          </w:p>
                          <w:p w14:paraId="0EF305AC" w14:textId="77777777" w:rsidR="002A1067" w:rsidRDefault="002A1067" w:rsidP="002A1067">
                            <w:pPr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C2D4A70" w14:textId="77777777" w:rsidR="002A1067" w:rsidRPr="00956763" w:rsidRDefault="002A1067" w:rsidP="002A1067">
                            <w:pPr>
                              <w:rPr>
                                <w:rFonts w:ascii="Lucida Calligraphy" w:hAnsi="Lucida Calligraphy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C6F73">
                              <w:rPr>
                                <w:rFonts w:ascii="Lucida Calligraphy" w:hAnsi="Lucida Calligraphy"/>
                                <w:b/>
                                <w:color w:val="FF0000"/>
                                <w:sz w:val="28"/>
                                <w:szCs w:val="28"/>
                              </w:rPr>
                              <w:t>Type your student’s name here</w:t>
                            </w:r>
                          </w:p>
                          <w:p w14:paraId="108D71F3" w14:textId="77777777" w:rsidR="002A1067" w:rsidRPr="009E5520" w:rsidRDefault="002A1067" w:rsidP="002A1067">
                            <w:pPr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D5920CA" w14:textId="77777777" w:rsidR="002A1067" w:rsidRPr="009E5520" w:rsidRDefault="002A1067" w:rsidP="002A1067">
                            <w:pPr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</w:pPr>
                            <w:r w:rsidRPr="009E5520"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  <w:t xml:space="preserve">from </w:t>
                            </w:r>
                            <w:proofErr w:type="spellStart"/>
                            <w:r w:rsidRPr="009E5520"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  <w:t>LiFT</w:t>
                            </w:r>
                            <w:proofErr w:type="spellEnd"/>
                            <w:r w:rsidRPr="009E5520"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D5776">
                              <w:rPr>
                                <w:rFonts w:ascii="Verdana" w:hAnsi="Verdan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Academy</w:t>
                            </w:r>
                            <w:r w:rsidR="009D5776" w:rsidRPr="009D5776">
                              <w:rPr>
                                <w:rFonts w:ascii="Verdana" w:hAnsi="Verdan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/University</w:t>
                            </w:r>
                          </w:p>
                          <w:p w14:paraId="7F4BB0FB" w14:textId="77777777" w:rsidR="002A1067" w:rsidRPr="009E5520" w:rsidRDefault="002A1067" w:rsidP="002A1067">
                            <w:pPr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5D197F4" w14:textId="1000D096" w:rsidR="002A1067" w:rsidRDefault="009D5776" w:rsidP="002A1067">
                            <w:pPr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  <w:t xml:space="preserve">Friday, the 18th of </w:t>
                            </w:r>
                            <w:proofErr w:type="gramStart"/>
                            <w:r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  <w:t>May</w:t>
                            </w:r>
                            <w:r w:rsidR="00946720"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46720" w:rsidRPr="00946720">
                              <w:rPr>
                                <w:rFonts w:ascii="Verdana" w:hAnsi="Verdan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?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  <w:t>, 20</w:t>
                            </w:r>
                            <w:r w:rsidR="00946720"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  <w:t>22</w:t>
                            </w:r>
                          </w:p>
                          <w:p w14:paraId="24BF2E67" w14:textId="77777777" w:rsidR="002A1067" w:rsidRDefault="002A1067" w:rsidP="002A1067">
                            <w:pPr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</w:pPr>
                            <w:r w:rsidRPr="009E5520"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  <w:t>at 9:30 a.m.</w:t>
                            </w:r>
                          </w:p>
                          <w:p w14:paraId="5563F930" w14:textId="77777777" w:rsidR="002A1067" w:rsidRPr="009E5520" w:rsidRDefault="002A1067" w:rsidP="002A1067">
                            <w:pPr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75B831F" w14:textId="77777777" w:rsidR="002A1067" w:rsidRDefault="002A1067" w:rsidP="002A1067">
                            <w:pPr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</w:pPr>
                            <w:r w:rsidRPr="009E5520"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  <w:t>Oakhurst United Methodist Church</w:t>
                            </w:r>
                          </w:p>
                          <w:p w14:paraId="0CC2308E" w14:textId="77777777" w:rsidR="002A1067" w:rsidRDefault="002A1067" w:rsidP="002A1067">
                            <w:pPr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</w:pPr>
                            <w:r w:rsidRPr="009E5520"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  <w:t>13400 Park Blvd</w:t>
                            </w:r>
                          </w:p>
                          <w:p w14:paraId="10CD6778" w14:textId="77777777" w:rsidR="002A1067" w:rsidRPr="009E5520" w:rsidRDefault="002A1067" w:rsidP="002A1067">
                            <w:pPr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</w:pPr>
                            <w:r w:rsidRPr="009E5520"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  <w:t>Seminole, FL 33776</w:t>
                            </w:r>
                          </w:p>
                          <w:p w14:paraId="33071CB1" w14:textId="77777777" w:rsidR="002A1067" w:rsidRDefault="002A1067"/>
                        </w:txbxContent>
                      </v:textbox>
                    </v:shape>
                  </w:pict>
                </mc:Fallback>
              </mc:AlternateContent>
            </w:r>
            <w:r w:rsidR="002A1067" w:rsidRPr="009E5520">
              <w:rPr>
                <w:rFonts w:ascii="Verdana" w:hAnsi="Verdana"/>
                <w:b/>
                <w:sz w:val="24"/>
                <w:szCs w:val="24"/>
              </w:rPr>
              <w:t>Please join us for the</w:t>
            </w:r>
          </w:p>
          <w:p w14:paraId="77553A1E" w14:textId="77777777" w:rsidR="002A1067" w:rsidRPr="00956763" w:rsidRDefault="002A1067" w:rsidP="002A1067">
            <w:pPr>
              <w:rPr>
                <w:rFonts w:ascii="Verdana" w:hAnsi="Verdana"/>
                <w:b/>
                <w:color w:val="0070C0"/>
                <w:sz w:val="24"/>
                <w:szCs w:val="24"/>
              </w:rPr>
            </w:pPr>
            <w:r w:rsidRPr="009E5520">
              <w:rPr>
                <w:rFonts w:ascii="Verdana" w:hAnsi="Verdana"/>
                <w:b/>
                <w:sz w:val="24"/>
                <w:szCs w:val="24"/>
              </w:rPr>
              <w:t xml:space="preserve">Graduation of our </w:t>
            </w:r>
            <w:r w:rsidRPr="000D29A0">
              <w:rPr>
                <w:rFonts w:ascii="Verdana" w:hAnsi="Verdana"/>
                <w:b/>
                <w:color w:val="FF0000"/>
                <w:sz w:val="24"/>
                <w:szCs w:val="24"/>
              </w:rPr>
              <w:t>son/daughter</w:t>
            </w:r>
          </w:p>
          <w:p w14:paraId="1BA38F88" w14:textId="77777777" w:rsidR="002A1067" w:rsidRDefault="002A1067" w:rsidP="002A1067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14:paraId="6CC606FB" w14:textId="77777777" w:rsidR="002A1067" w:rsidRPr="00956763" w:rsidRDefault="002A1067" w:rsidP="002A1067">
            <w:pPr>
              <w:rPr>
                <w:rFonts w:ascii="Lucida Calligraphy" w:hAnsi="Lucida Calligraphy"/>
                <w:b/>
                <w:color w:val="FF0000"/>
                <w:sz w:val="28"/>
                <w:szCs w:val="28"/>
              </w:rPr>
            </w:pPr>
            <w:r w:rsidRPr="002C6F73">
              <w:rPr>
                <w:rFonts w:ascii="Lucida Calligraphy" w:hAnsi="Lucida Calligraphy"/>
                <w:b/>
                <w:color w:val="FF0000"/>
                <w:sz w:val="28"/>
                <w:szCs w:val="28"/>
              </w:rPr>
              <w:t>Type your student’s name here</w:t>
            </w:r>
          </w:p>
          <w:p w14:paraId="0406BC54" w14:textId="77777777" w:rsidR="002A1067" w:rsidRPr="009E5520" w:rsidRDefault="002A1067" w:rsidP="002A1067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14:paraId="1173A0C9" w14:textId="77777777" w:rsidR="002A1067" w:rsidRPr="009E5520" w:rsidRDefault="002A1067" w:rsidP="002A1067">
            <w:pPr>
              <w:rPr>
                <w:rFonts w:ascii="Verdana" w:hAnsi="Verdana"/>
                <w:b/>
                <w:sz w:val="24"/>
                <w:szCs w:val="24"/>
              </w:rPr>
            </w:pPr>
            <w:r w:rsidRPr="009E5520">
              <w:rPr>
                <w:rFonts w:ascii="Verdana" w:hAnsi="Verdana"/>
                <w:b/>
                <w:sz w:val="24"/>
                <w:szCs w:val="24"/>
              </w:rPr>
              <w:t xml:space="preserve">from </w:t>
            </w:r>
            <w:proofErr w:type="spellStart"/>
            <w:r w:rsidRPr="009E5520">
              <w:rPr>
                <w:rFonts w:ascii="Verdana" w:hAnsi="Verdana"/>
                <w:b/>
                <w:sz w:val="24"/>
                <w:szCs w:val="24"/>
              </w:rPr>
              <w:t>LiFT</w:t>
            </w:r>
            <w:proofErr w:type="spellEnd"/>
            <w:r w:rsidRPr="009E5520">
              <w:rPr>
                <w:rFonts w:ascii="Verdana" w:hAnsi="Verdana"/>
                <w:b/>
                <w:sz w:val="24"/>
                <w:szCs w:val="24"/>
              </w:rPr>
              <w:t xml:space="preserve"> </w:t>
            </w:r>
            <w:r w:rsidRPr="009D5776">
              <w:rPr>
                <w:rFonts w:ascii="Verdana" w:hAnsi="Verdana"/>
                <w:b/>
                <w:color w:val="FF0000"/>
                <w:sz w:val="24"/>
                <w:szCs w:val="24"/>
              </w:rPr>
              <w:t>Academy</w:t>
            </w:r>
            <w:r w:rsidR="009D5776" w:rsidRPr="009D5776">
              <w:rPr>
                <w:rFonts w:ascii="Verdana" w:hAnsi="Verdana"/>
                <w:b/>
                <w:color w:val="FF0000"/>
                <w:sz w:val="24"/>
                <w:szCs w:val="24"/>
              </w:rPr>
              <w:t>/Unive</w:t>
            </w:r>
            <w:r w:rsidR="009D5776">
              <w:rPr>
                <w:rFonts w:ascii="Verdana" w:hAnsi="Verdana"/>
                <w:b/>
                <w:color w:val="FF0000"/>
                <w:sz w:val="24"/>
                <w:szCs w:val="24"/>
              </w:rPr>
              <w:t>r</w:t>
            </w:r>
            <w:r w:rsidR="009D5776" w:rsidRPr="009D5776">
              <w:rPr>
                <w:rFonts w:ascii="Verdana" w:hAnsi="Verdana"/>
                <w:b/>
                <w:color w:val="FF0000"/>
                <w:sz w:val="24"/>
                <w:szCs w:val="24"/>
              </w:rPr>
              <w:t>sity</w:t>
            </w:r>
          </w:p>
          <w:p w14:paraId="1BEBF053" w14:textId="77777777" w:rsidR="002A1067" w:rsidRPr="009E5520" w:rsidRDefault="002A1067" w:rsidP="002A1067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14:paraId="456F678F" w14:textId="0936CC24" w:rsidR="002A1067" w:rsidRDefault="009D5776" w:rsidP="002A1067">
            <w:pPr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 xml:space="preserve">Friday, the 18th of </w:t>
            </w:r>
            <w:proofErr w:type="gramStart"/>
            <w:r>
              <w:rPr>
                <w:rFonts w:ascii="Verdana" w:hAnsi="Verdana"/>
                <w:b/>
                <w:sz w:val="24"/>
                <w:szCs w:val="24"/>
              </w:rPr>
              <w:t>May</w:t>
            </w:r>
            <w:r w:rsidR="00946720">
              <w:rPr>
                <w:rFonts w:ascii="Verdana" w:hAnsi="Verdana"/>
                <w:b/>
                <w:sz w:val="24"/>
                <w:szCs w:val="24"/>
              </w:rPr>
              <w:t xml:space="preserve"> </w:t>
            </w:r>
            <w:r w:rsidR="00946720" w:rsidRPr="00946720">
              <w:rPr>
                <w:rFonts w:ascii="Verdana" w:hAnsi="Verdana"/>
                <w:b/>
                <w:color w:val="FF0000"/>
                <w:sz w:val="24"/>
                <w:szCs w:val="24"/>
              </w:rPr>
              <w:t>?</w:t>
            </w:r>
            <w:proofErr w:type="gramEnd"/>
            <w:r>
              <w:rPr>
                <w:rFonts w:ascii="Verdana" w:hAnsi="Verdana"/>
                <w:b/>
                <w:sz w:val="24"/>
                <w:szCs w:val="24"/>
              </w:rPr>
              <w:t>, 20</w:t>
            </w:r>
            <w:r w:rsidR="00946720">
              <w:rPr>
                <w:rFonts w:ascii="Verdana" w:hAnsi="Verdana"/>
                <w:b/>
                <w:sz w:val="24"/>
                <w:szCs w:val="24"/>
              </w:rPr>
              <w:t>22</w:t>
            </w:r>
          </w:p>
          <w:p w14:paraId="5DE4B6C2" w14:textId="77777777" w:rsidR="002A1067" w:rsidRDefault="002A1067" w:rsidP="002A1067">
            <w:pPr>
              <w:rPr>
                <w:rFonts w:ascii="Verdana" w:hAnsi="Verdana"/>
                <w:b/>
                <w:sz w:val="24"/>
                <w:szCs w:val="24"/>
              </w:rPr>
            </w:pPr>
            <w:r w:rsidRPr="009E5520">
              <w:rPr>
                <w:rFonts w:ascii="Verdana" w:hAnsi="Verdana"/>
                <w:b/>
                <w:sz w:val="24"/>
                <w:szCs w:val="24"/>
              </w:rPr>
              <w:t>at 9:30 a.m.</w:t>
            </w:r>
          </w:p>
          <w:p w14:paraId="2A441A34" w14:textId="77777777" w:rsidR="002A1067" w:rsidRPr="009E5520" w:rsidRDefault="002A1067" w:rsidP="002A1067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14:paraId="11ADFBAF" w14:textId="77777777" w:rsidR="002A1067" w:rsidRDefault="002A1067" w:rsidP="002A1067">
            <w:pPr>
              <w:rPr>
                <w:rFonts w:ascii="Verdana" w:hAnsi="Verdana"/>
                <w:b/>
                <w:sz w:val="24"/>
                <w:szCs w:val="24"/>
              </w:rPr>
            </w:pPr>
            <w:r w:rsidRPr="009E5520">
              <w:rPr>
                <w:rFonts w:ascii="Verdana" w:hAnsi="Verdana"/>
                <w:b/>
                <w:sz w:val="24"/>
                <w:szCs w:val="24"/>
              </w:rPr>
              <w:t>Oakhurst United Methodist Church</w:t>
            </w:r>
          </w:p>
          <w:p w14:paraId="5A9D244A" w14:textId="77777777" w:rsidR="002A1067" w:rsidRDefault="002A1067" w:rsidP="002A1067">
            <w:pPr>
              <w:rPr>
                <w:rFonts w:ascii="Verdana" w:hAnsi="Verdana"/>
                <w:b/>
                <w:sz w:val="24"/>
                <w:szCs w:val="24"/>
              </w:rPr>
            </w:pPr>
            <w:r w:rsidRPr="009E5520">
              <w:rPr>
                <w:rFonts w:ascii="Verdana" w:hAnsi="Verdana"/>
                <w:b/>
                <w:sz w:val="24"/>
                <w:szCs w:val="24"/>
              </w:rPr>
              <w:t>13400 Park Blvd</w:t>
            </w:r>
          </w:p>
          <w:p w14:paraId="5986222B" w14:textId="77777777" w:rsidR="002A1067" w:rsidRPr="009E5520" w:rsidRDefault="002A1067" w:rsidP="002A1067">
            <w:pPr>
              <w:rPr>
                <w:rFonts w:ascii="Verdana" w:hAnsi="Verdana"/>
                <w:b/>
                <w:sz w:val="24"/>
                <w:szCs w:val="24"/>
              </w:rPr>
            </w:pPr>
            <w:r w:rsidRPr="009E5520">
              <w:rPr>
                <w:rFonts w:ascii="Verdana" w:hAnsi="Verdana"/>
                <w:b/>
                <w:sz w:val="24"/>
                <w:szCs w:val="24"/>
              </w:rPr>
              <w:t>Seminole, FL 33776</w:t>
            </w:r>
          </w:p>
          <w:p w14:paraId="09D9AC0F" w14:textId="77777777" w:rsidR="00CF7178" w:rsidRPr="00511BE6" w:rsidRDefault="00CF7178" w:rsidP="001C045F">
            <w:pPr>
              <w:pStyle w:val="EventDetails"/>
            </w:pPr>
          </w:p>
        </w:tc>
      </w:tr>
    </w:tbl>
    <w:p w14:paraId="6A1DFAE6" w14:textId="77777777" w:rsidR="00CF7178" w:rsidRPr="00511BE6" w:rsidRDefault="00CF7178" w:rsidP="00511BE6"/>
    <w:p w14:paraId="1B2F38D3" w14:textId="77777777" w:rsidR="003A55EF" w:rsidRPr="00511BE6" w:rsidRDefault="003A55EF" w:rsidP="00511BE6"/>
    <w:sectPr w:rsidR="003A55EF" w:rsidRPr="00511BE6" w:rsidSect="004F3F75">
      <w:pgSz w:w="15840" w:h="12240" w:orient="landscape"/>
      <w:pgMar w:top="6840" w:right="0" w:bottom="0" w:left="72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PrintPreview" w:val="1"/>
  </w:docVars>
  <w:rsids>
    <w:rsidRoot w:val="002A1067"/>
    <w:rsid w:val="00074131"/>
    <w:rsid w:val="00084FB0"/>
    <w:rsid w:val="000B64A1"/>
    <w:rsid w:val="00105604"/>
    <w:rsid w:val="001154AB"/>
    <w:rsid w:val="001B22B6"/>
    <w:rsid w:val="001B2660"/>
    <w:rsid w:val="001C045F"/>
    <w:rsid w:val="001C3985"/>
    <w:rsid w:val="001F32AA"/>
    <w:rsid w:val="00227C17"/>
    <w:rsid w:val="00253A5C"/>
    <w:rsid w:val="002968B4"/>
    <w:rsid w:val="002A1067"/>
    <w:rsid w:val="002D481B"/>
    <w:rsid w:val="00316952"/>
    <w:rsid w:val="00391F8E"/>
    <w:rsid w:val="003A55EF"/>
    <w:rsid w:val="003C1494"/>
    <w:rsid w:val="004012E7"/>
    <w:rsid w:val="004102EB"/>
    <w:rsid w:val="004428E5"/>
    <w:rsid w:val="004B5CB7"/>
    <w:rsid w:val="004F3F75"/>
    <w:rsid w:val="00511BE6"/>
    <w:rsid w:val="005439A5"/>
    <w:rsid w:val="005D3643"/>
    <w:rsid w:val="005F65DD"/>
    <w:rsid w:val="00605D73"/>
    <w:rsid w:val="00620008"/>
    <w:rsid w:val="00674905"/>
    <w:rsid w:val="006C1CFB"/>
    <w:rsid w:val="00705F2A"/>
    <w:rsid w:val="00746CB2"/>
    <w:rsid w:val="00874161"/>
    <w:rsid w:val="008878FA"/>
    <w:rsid w:val="008A0FFC"/>
    <w:rsid w:val="008E7445"/>
    <w:rsid w:val="008F3866"/>
    <w:rsid w:val="00915723"/>
    <w:rsid w:val="0092681C"/>
    <w:rsid w:val="00936FC5"/>
    <w:rsid w:val="00946720"/>
    <w:rsid w:val="00950525"/>
    <w:rsid w:val="0095138B"/>
    <w:rsid w:val="009B579E"/>
    <w:rsid w:val="009D3490"/>
    <w:rsid w:val="009D5776"/>
    <w:rsid w:val="009E0D17"/>
    <w:rsid w:val="009F61E2"/>
    <w:rsid w:val="00A679C6"/>
    <w:rsid w:val="00AE14D4"/>
    <w:rsid w:val="00AE7FDF"/>
    <w:rsid w:val="00B333B8"/>
    <w:rsid w:val="00B53325"/>
    <w:rsid w:val="00B63237"/>
    <w:rsid w:val="00B93562"/>
    <w:rsid w:val="00BA5FB7"/>
    <w:rsid w:val="00C50ECA"/>
    <w:rsid w:val="00C55878"/>
    <w:rsid w:val="00C57160"/>
    <w:rsid w:val="00CE47F6"/>
    <w:rsid w:val="00CF7178"/>
    <w:rsid w:val="00D32FFC"/>
    <w:rsid w:val="00D837F8"/>
    <w:rsid w:val="00D8467D"/>
    <w:rsid w:val="00DE50B3"/>
    <w:rsid w:val="00DF6D1C"/>
    <w:rsid w:val="00E16C63"/>
    <w:rsid w:val="00E24D6B"/>
    <w:rsid w:val="00E75DB3"/>
    <w:rsid w:val="00E97ACD"/>
    <w:rsid w:val="00F3165F"/>
    <w:rsid w:val="00FC40C4"/>
    <w:rsid w:val="00FD7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B7239DD"/>
  <w15:docId w15:val="{307A82E4-4A65-4456-9848-59EF205F9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D3490"/>
    <w:pPr>
      <w:jc w:val="center"/>
    </w:pPr>
    <w:rPr>
      <w:rFonts w:asciiTheme="majorHAnsi" w:hAnsiTheme="majorHAnsi"/>
    </w:rPr>
  </w:style>
  <w:style w:type="paragraph" w:styleId="Heading1">
    <w:name w:val="heading 1"/>
    <w:basedOn w:val="Normal"/>
    <w:next w:val="Normal"/>
    <w:link w:val="Heading1Char"/>
    <w:qFormat/>
    <w:rsid w:val="001C045F"/>
    <w:pPr>
      <w:spacing w:before="400"/>
      <w:outlineLvl w:val="0"/>
    </w:pPr>
    <w:rPr>
      <w:sz w:val="3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B333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333B8"/>
    <w:rPr>
      <w:rFonts w:ascii="Tahoma" w:hAnsi="Tahoma" w:cs="Tahoma"/>
      <w:sz w:val="16"/>
      <w:szCs w:val="16"/>
    </w:rPr>
  </w:style>
  <w:style w:type="paragraph" w:customStyle="1" w:styleId="Year">
    <w:name w:val="Year"/>
    <w:qFormat/>
    <w:rsid w:val="00511BE6"/>
    <w:pPr>
      <w:jc w:val="right"/>
    </w:pPr>
    <w:rPr>
      <w:rFonts w:asciiTheme="majorHAnsi" w:hAnsiTheme="majorHAnsi"/>
      <w:color w:val="262626" w:themeColor="text1" w:themeTint="D9"/>
      <w:spacing w:val="-40"/>
      <w:sz w:val="92"/>
      <w:szCs w:val="92"/>
    </w:rPr>
  </w:style>
  <w:style w:type="paragraph" w:customStyle="1" w:styleId="CLASSOF">
    <w:name w:val="CLASS OF"/>
    <w:basedOn w:val="Normal"/>
    <w:qFormat/>
    <w:rsid w:val="00511BE6"/>
    <w:pPr>
      <w:jc w:val="right"/>
    </w:pPr>
    <w:rPr>
      <w:color w:val="808080" w:themeColor="background1" w:themeShade="80"/>
      <w:spacing w:val="16"/>
      <w:sz w:val="30"/>
      <w:szCs w:val="30"/>
    </w:rPr>
  </w:style>
  <w:style w:type="paragraph" w:customStyle="1" w:styleId="EventDetails">
    <w:name w:val="Event Details"/>
    <w:basedOn w:val="Normal"/>
    <w:qFormat/>
    <w:rsid w:val="001C045F"/>
    <w:rPr>
      <w:rFonts w:asciiTheme="minorHAnsi" w:hAnsiTheme="minorHAnsi"/>
      <w:color w:val="262626" w:themeColor="text1" w:themeTint="D9"/>
      <w:sz w:val="18"/>
    </w:rPr>
  </w:style>
  <w:style w:type="character" w:customStyle="1" w:styleId="Heading1Char">
    <w:name w:val="Heading 1 Char"/>
    <w:basedOn w:val="DefaultParagraphFont"/>
    <w:link w:val="Heading1"/>
    <w:rsid w:val="001C045F"/>
    <w:rPr>
      <w:rFonts w:asciiTheme="majorHAnsi" w:hAnsiTheme="majorHAnsi"/>
      <w:sz w:val="36"/>
      <w:szCs w:val="32"/>
    </w:rPr>
  </w:style>
  <w:style w:type="paragraph" w:customStyle="1" w:styleId="Introduction">
    <w:name w:val="Introduction"/>
    <w:basedOn w:val="Normal"/>
    <w:qFormat/>
    <w:rsid w:val="001C045F"/>
    <w:pPr>
      <w:spacing w:before="600"/>
    </w:pPr>
    <w:rPr>
      <w:rFonts w:asciiTheme="minorHAnsi" w:hAnsiTheme="minorHAnsi"/>
      <w:caps/>
      <w:noProof/>
      <w:color w:val="262626" w:themeColor="text1" w:themeTint="D9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m\AppData\Roaming\Microsoft\Templates\invitation_informal_photo.dotx" TargetMode="External"/></Relationships>
</file>

<file path=word/theme/theme1.xml><?xml version="1.0" encoding="utf-8"?>
<a:theme xmlns:a="http://schemas.openxmlformats.org/drawingml/2006/main" name="Office Theme">
  <a:themeElements>
    <a:clrScheme name="Origin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Graduation">
      <a:majorFont>
        <a:latin typeface="Footlight MT Light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FA6E83F6-55F6-4165-B5F6-78E37AEFEFC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invitation_informal_photo</Template>
  <TotalTime>1</TotalTime>
  <Pages>2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Graduation ceremony invitation with photo (Textures design)</vt:lpstr>
    </vt:vector>
  </TitlesOfParts>
  <Company>Hewlett-Packard Company</Company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Graduation ceremony invitation with photo (Textures design)</dc:title>
  <dc:creator>Kim Kuruzovich</dc:creator>
  <cp:lastModifiedBy>Holly Andrade</cp:lastModifiedBy>
  <cp:revision>2</cp:revision>
  <cp:lastPrinted>2017-03-20T16:35:00Z</cp:lastPrinted>
  <dcterms:created xsi:type="dcterms:W3CDTF">2021-07-31T17:57:00Z</dcterms:created>
  <dcterms:modified xsi:type="dcterms:W3CDTF">2021-07-31T17:57:00Z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TC010128861033</vt:lpwstr>
  </property>
</Properties>
</file>